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88C37D">
      <w:p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“追寻黑土地上的精神坐标”暑期社会实践活动团队申请表</w:t>
      </w:r>
    </w:p>
    <w:tbl>
      <w:tblPr>
        <w:tblStyle w:val="3"/>
        <w:tblpPr w:leftFromText="180" w:rightFromText="180" w:vertAnchor="text" w:horzAnchor="page" w:tblpX="1802" w:tblpY="3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0"/>
        <w:gridCol w:w="2379"/>
        <w:gridCol w:w="934"/>
        <w:gridCol w:w="3257"/>
      </w:tblGrid>
      <w:tr w14:paraId="3CB8C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810" w:type="dxa"/>
            <w:noWrap w:val="0"/>
            <w:vAlign w:val="center"/>
          </w:tcPr>
          <w:p w14:paraId="3858D3A0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    名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3A62D5FE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vertAlign w:val="baseline"/>
                <w:lang w:val="en-US" w:eastAsia="zh-CN"/>
              </w:rPr>
              <w:t>需体现活动主题、特色或目标（如“XX 大学乡村教育振兴实践团”）</w:t>
            </w:r>
          </w:p>
        </w:tc>
      </w:tr>
      <w:tr w14:paraId="3DAE7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810" w:type="dxa"/>
            <w:noWrap w:val="0"/>
            <w:vAlign w:val="center"/>
          </w:tcPr>
          <w:p w14:paraId="00C6B27D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    长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7E4AE43E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6DD76E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810" w:type="dxa"/>
            <w:noWrap w:val="0"/>
            <w:vAlign w:val="center"/>
          </w:tcPr>
          <w:p w14:paraId="1992B97D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2379" w:type="dxa"/>
            <w:noWrap w:val="0"/>
            <w:vAlign w:val="center"/>
          </w:tcPr>
          <w:p w14:paraId="04C25331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934" w:type="dxa"/>
            <w:noWrap w:val="0"/>
            <w:vAlign w:val="center"/>
          </w:tcPr>
          <w:p w14:paraId="3A12190B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邮箱</w:t>
            </w:r>
          </w:p>
        </w:tc>
        <w:tc>
          <w:tcPr>
            <w:tcW w:w="3257" w:type="dxa"/>
            <w:noWrap w:val="0"/>
            <w:vAlign w:val="center"/>
          </w:tcPr>
          <w:p w14:paraId="0223E8BA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171B6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810" w:type="dxa"/>
            <w:noWrap w:val="0"/>
            <w:vAlign w:val="center"/>
          </w:tcPr>
          <w:p w14:paraId="03CB8174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实践地点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794F6FBD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4B492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9" w:hRule="atLeast"/>
        </w:trPr>
        <w:tc>
          <w:tcPr>
            <w:tcW w:w="1810" w:type="dxa"/>
            <w:noWrap w:val="0"/>
            <w:vAlign w:val="center"/>
          </w:tcPr>
          <w:p w14:paraId="420F7A1F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团</w:t>
            </w:r>
          </w:p>
          <w:p w14:paraId="48C86C97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队</w:t>
            </w:r>
          </w:p>
          <w:p w14:paraId="4CED8525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成</w:t>
            </w:r>
          </w:p>
          <w:p w14:paraId="2F2134C5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员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0F6E4101">
            <w:pPr>
              <w:bidi w:val="0"/>
              <w:jc w:val="center"/>
              <w:rPr>
                <w:rFonts w:hint="default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每位成员的姓名、年级专业、手机号码都需填写</w:t>
            </w:r>
          </w:p>
        </w:tc>
      </w:tr>
      <w:tr w14:paraId="0B717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3" w:hRule="atLeast"/>
        </w:trPr>
        <w:tc>
          <w:tcPr>
            <w:tcW w:w="1810" w:type="dxa"/>
            <w:noWrap w:val="0"/>
            <w:vAlign w:val="center"/>
          </w:tcPr>
          <w:p w14:paraId="03CE2CF3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视频作品</w:t>
            </w:r>
          </w:p>
          <w:p w14:paraId="669A1598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介绍</w:t>
            </w:r>
          </w:p>
          <w:p w14:paraId="5E6906A4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（150字）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6CBE0164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 w14:paraId="7DC52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2" w:hRule="atLeast"/>
        </w:trPr>
        <w:tc>
          <w:tcPr>
            <w:tcW w:w="1810" w:type="dxa"/>
            <w:noWrap w:val="0"/>
            <w:vAlign w:val="center"/>
          </w:tcPr>
          <w:p w14:paraId="4427C846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活动特色</w:t>
            </w:r>
          </w:p>
        </w:tc>
        <w:tc>
          <w:tcPr>
            <w:tcW w:w="6570" w:type="dxa"/>
            <w:gridSpan w:val="3"/>
            <w:noWrap w:val="0"/>
            <w:vAlign w:val="center"/>
          </w:tcPr>
          <w:p w14:paraId="2BA0F175">
            <w:pPr>
              <w:bidi w:val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szCs w:val="24"/>
                <w:vertAlign w:val="baseline"/>
                <w:lang w:val="en-US" w:eastAsia="zh-CN"/>
              </w:rPr>
              <w:t>填写</w:t>
            </w:r>
            <w:r>
              <w:rPr>
                <w:rFonts w:hint="eastAsia"/>
                <w:color w:val="FF0000"/>
                <w:sz w:val="24"/>
                <w:szCs w:val="24"/>
              </w:rPr>
              <w:t>活动特色，突出创新性。</w:t>
            </w:r>
          </w:p>
        </w:tc>
      </w:tr>
    </w:tbl>
    <w:p w14:paraId="0549F9CF"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5A78CA8-247C-48B0-85DE-26B1CD1DB3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3502975-A519-4581-B82C-B7222E38B5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7651A9C-1C80-48BF-9D76-572DCB13E75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CB2344D-BE57-45F5-9ECB-306E8E8C96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1F4229-E83D-40CE-9747-9E0CFE912A1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C7F1633-D85B-4A15-BF28-8F6122BB448D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BAFBA41B-46B9-4A02-A601-08E02161773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FC6C11"/>
    <w:rsid w:val="04043EEC"/>
    <w:rsid w:val="04342BCC"/>
    <w:rsid w:val="059B0FC8"/>
    <w:rsid w:val="0DE930EF"/>
    <w:rsid w:val="19596AA2"/>
    <w:rsid w:val="231359B9"/>
    <w:rsid w:val="25DD60CC"/>
    <w:rsid w:val="291F3C85"/>
    <w:rsid w:val="35377F79"/>
    <w:rsid w:val="3CBF3569"/>
    <w:rsid w:val="3FCB3379"/>
    <w:rsid w:val="439A0890"/>
    <w:rsid w:val="4BE2259D"/>
    <w:rsid w:val="512D7D86"/>
    <w:rsid w:val="73FC6C11"/>
    <w:rsid w:val="7EE92B42"/>
    <w:rsid w:val="7EF97B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3e5a62be934906fd114c5f8eef98866\&#22242;&#38431;&#21442;&#36187;&#25253;&#21517;&#34920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团队参赛报名表模板.doc</Template>
  <Pages>2</Pages>
  <Words>122</Words>
  <Characters>125</Characters>
  <Lines>0</Lines>
  <Paragraphs>0</Paragraphs>
  <TotalTime>4</TotalTime>
  <ScaleCrop>false</ScaleCrop>
  <LinksUpToDate>false</LinksUpToDate>
  <CharactersWithSpaces>134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2025-06-30T06:45:00Z</dcterms:created>
  <dc:creator>ithnk20</dc:creator>
  <cp:lastModifiedBy>wzc</cp:lastModifiedBy>
  <dcterms:modified xsi:type="dcterms:W3CDTF">2025-06-30T11:08:55Z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v1.0_mb_z00AQ9vFyrME9jn3vz8a0g==</vt:lpwstr>
  </property>
  <property fmtid="{D5CDD505-2E9C-101B-9397-08002B2CF9AE}" pid="4" name="ICV">
    <vt:lpwstr>CF20EA4E760D4640A5769C9F3B8DADF4_13</vt:lpwstr>
  </property>
  <property fmtid="{D5CDD505-2E9C-101B-9397-08002B2CF9AE}" pid="5" name="KSOTemplateDocerSaveRecord">
    <vt:lpwstr>eyJoZGlkIjoiYzBkNzBiZWU4NzgzY2FiY2UwYmE3YjBiMmEzZThjZjEiLCJ1c2VySWQiOiIyNDk4NjA1ODIifQ==</vt:lpwstr>
  </property>
</Properties>
</file>